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ED" w:rsidRDefault="006B47ED" w:rsidP="00F66D3B"/>
    <w:p w:rsidR="00BA6017" w:rsidRPr="00CA7F69" w:rsidRDefault="00BA6017" w:rsidP="00BA6017">
      <w:pPr>
        <w:ind w:right="-85" w:firstLine="567"/>
        <w:jc w:val="both"/>
      </w:pPr>
      <w:r w:rsidRPr="00CA7F69">
        <w:t>Предлага</w:t>
      </w:r>
      <w:r w:rsidR="00CA7F69">
        <w:t>ем</w:t>
      </w:r>
      <w:r w:rsidRPr="00CA7F69">
        <w:t xml:space="preserve"> Вашему вниманию описание </w:t>
      </w:r>
      <w:r w:rsidRPr="00CA7F69">
        <w:rPr>
          <w:b/>
        </w:rPr>
        <w:t xml:space="preserve">дизель-генераторных установок (ДГУ) </w:t>
      </w:r>
      <w:r w:rsidRPr="00CA7F69">
        <w:rPr>
          <w:b/>
          <w:lang w:val="en-US"/>
        </w:rPr>
        <w:t>Atlas</w:t>
      </w:r>
      <w:r w:rsidRPr="00CA7F69">
        <w:rPr>
          <w:b/>
        </w:rPr>
        <w:t xml:space="preserve"> </w:t>
      </w:r>
      <w:proofErr w:type="spellStart"/>
      <w:r w:rsidRPr="00CA7F69">
        <w:rPr>
          <w:b/>
          <w:lang w:val="en-US"/>
        </w:rPr>
        <w:t>Copco</w:t>
      </w:r>
      <w:proofErr w:type="spellEnd"/>
      <w:r w:rsidRPr="00CA7F69">
        <w:rPr>
          <w:b/>
        </w:rPr>
        <w:t xml:space="preserve"> (Швеция) </w:t>
      </w:r>
      <w:r w:rsidRPr="00CA7F69">
        <w:t>и условий их аренды в г</w:t>
      </w:r>
      <w:proofErr w:type="gramStart"/>
      <w:r w:rsidRPr="00CA7F69">
        <w:t>.М</w:t>
      </w:r>
      <w:proofErr w:type="gramEnd"/>
      <w:r w:rsidRPr="00CA7F69">
        <w:t xml:space="preserve">оскве и Московской области: </w:t>
      </w:r>
    </w:p>
    <w:p w:rsidR="00BA6017" w:rsidRPr="00CA7F69" w:rsidRDefault="00BA6017" w:rsidP="00BA6017">
      <w:pPr>
        <w:numPr>
          <w:ilvl w:val="0"/>
          <w:numId w:val="12"/>
        </w:numPr>
        <w:ind w:right="-85"/>
        <w:jc w:val="both"/>
      </w:pPr>
      <w:r w:rsidRPr="00CA7F69">
        <w:t xml:space="preserve">Все дизель - генераторные установки предоставляются в аренду в </w:t>
      </w:r>
      <w:proofErr w:type="spellStart"/>
      <w:r w:rsidRPr="00CA7F69">
        <w:rPr>
          <w:u w:val="single"/>
        </w:rPr>
        <w:t>шумозащитных</w:t>
      </w:r>
      <w:proofErr w:type="spellEnd"/>
      <w:r w:rsidRPr="00CA7F69">
        <w:rPr>
          <w:u w:val="single"/>
        </w:rPr>
        <w:t xml:space="preserve"> корпусах</w:t>
      </w:r>
      <w:r w:rsidRPr="00CA7F69">
        <w:t>, что позволяет использовать их в непосредственной близости от жилых домов;</w:t>
      </w:r>
    </w:p>
    <w:p w:rsidR="00BA6017" w:rsidRPr="00CA7F69" w:rsidRDefault="00BA6017" w:rsidP="00BA6017">
      <w:pPr>
        <w:numPr>
          <w:ilvl w:val="0"/>
          <w:numId w:val="12"/>
        </w:numPr>
        <w:ind w:right="-85"/>
        <w:jc w:val="both"/>
      </w:pPr>
      <w:r w:rsidRPr="00CA7F69">
        <w:t xml:space="preserve">ДГУ </w:t>
      </w:r>
      <w:proofErr w:type="gramStart"/>
      <w:r w:rsidRPr="00CA7F69">
        <w:t>оснащены</w:t>
      </w:r>
      <w:proofErr w:type="gramEnd"/>
      <w:r w:rsidRPr="00CA7F69">
        <w:t xml:space="preserve"> современным промышленным двигателем </w:t>
      </w:r>
      <w:r w:rsidRPr="00CA7F69">
        <w:rPr>
          <w:u w:val="single"/>
          <w:lang w:val="en-US"/>
        </w:rPr>
        <w:t>Volvo</w:t>
      </w:r>
      <w:r w:rsidRPr="00CA7F69">
        <w:rPr>
          <w:u w:val="single"/>
        </w:rPr>
        <w:t xml:space="preserve">, </w:t>
      </w:r>
      <w:proofErr w:type="spellStart"/>
      <w:r w:rsidRPr="00CA7F69">
        <w:rPr>
          <w:u w:val="single"/>
          <w:lang w:val="en-US"/>
        </w:rPr>
        <w:t>Deutz</w:t>
      </w:r>
      <w:proofErr w:type="spellEnd"/>
      <w:r w:rsidRPr="00CA7F69">
        <w:t>;</w:t>
      </w:r>
    </w:p>
    <w:p w:rsidR="00BA6017" w:rsidRPr="00CA7F69" w:rsidRDefault="00BA6017" w:rsidP="00BA6017">
      <w:pPr>
        <w:numPr>
          <w:ilvl w:val="0"/>
          <w:numId w:val="12"/>
        </w:numPr>
        <w:ind w:right="-85"/>
        <w:jc w:val="both"/>
      </w:pPr>
      <w:r w:rsidRPr="00CA7F69">
        <w:t xml:space="preserve">ДГУ </w:t>
      </w:r>
      <w:proofErr w:type="gramStart"/>
      <w:r w:rsidRPr="00CA7F69">
        <w:t>оборудованы</w:t>
      </w:r>
      <w:proofErr w:type="gramEnd"/>
      <w:r w:rsidRPr="00CA7F69">
        <w:t xml:space="preserve"> встроенными топливными баками, объем которых позволяет непрерывно эксплуатировать ДГУ в течение 10-12 часов с полной нагрузкой;</w:t>
      </w:r>
    </w:p>
    <w:p w:rsidR="00BA6017" w:rsidRPr="00CA7F69" w:rsidRDefault="00BA6017" w:rsidP="00BA6017">
      <w:pPr>
        <w:numPr>
          <w:ilvl w:val="0"/>
          <w:numId w:val="12"/>
        </w:numPr>
        <w:ind w:right="-85"/>
        <w:jc w:val="both"/>
      </w:pPr>
      <w:r w:rsidRPr="00CA7F69">
        <w:t>Все поставляемое оборудование сертифицировано в соответствии с требованиями Госстандарта России.</w:t>
      </w:r>
    </w:p>
    <w:p w:rsidR="00BA6017" w:rsidRDefault="00BA6017" w:rsidP="00BA6017">
      <w:pPr>
        <w:ind w:right="-85"/>
        <w:jc w:val="both"/>
      </w:pPr>
    </w:p>
    <w:tbl>
      <w:tblPr>
        <w:tblW w:w="10092" w:type="dxa"/>
        <w:jc w:val="center"/>
        <w:tblInd w:w="93" w:type="dxa"/>
        <w:tblLayout w:type="fixed"/>
        <w:tblLook w:val="04A0"/>
      </w:tblPr>
      <w:tblGrid>
        <w:gridCol w:w="1262"/>
        <w:gridCol w:w="1276"/>
        <w:gridCol w:w="1819"/>
        <w:gridCol w:w="3334"/>
        <w:gridCol w:w="2401"/>
      </w:tblGrid>
      <w:tr w:rsidR="00503955" w:rsidRPr="00A648B1" w:rsidTr="00503955">
        <w:trPr>
          <w:trHeight w:val="255"/>
          <w:jc w:val="center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  <w:r w:rsidRPr="00A648B1">
              <w:rPr>
                <w:b/>
                <w:bCs/>
                <w:sz w:val="22"/>
                <w:szCs w:val="22"/>
              </w:rPr>
              <w:t>ДГУ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  <w:r w:rsidRPr="00A648B1">
              <w:rPr>
                <w:b/>
                <w:bCs/>
                <w:sz w:val="22"/>
                <w:szCs w:val="22"/>
              </w:rPr>
              <w:t>Мощность, кВт</w:t>
            </w:r>
          </w:p>
        </w:tc>
        <w:tc>
          <w:tcPr>
            <w:tcW w:w="3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  <w:r w:rsidRPr="00A648B1">
              <w:rPr>
                <w:b/>
                <w:bCs/>
                <w:sz w:val="22"/>
                <w:szCs w:val="22"/>
              </w:rPr>
              <w:t>Стоимость аренды ДГУ за 1(одни) сутки.</w:t>
            </w:r>
          </w:p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  <w:r w:rsidRPr="00A648B1">
              <w:rPr>
                <w:b/>
                <w:bCs/>
                <w:sz w:val="22"/>
                <w:szCs w:val="22"/>
                <w:u w:val="single"/>
              </w:rPr>
              <w:t>Без топлива, без оператора, без доставки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503955" w:rsidRPr="00A648B1" w:rsidRDefault="00503955" w:rsidP="00503955">
            <w:pPr>
              <w:jc w:val="center"/>
              <w:rPr>
                <w:b/>
                <w:bCs/>
                <w:sz w:val="22"/>
                <w:szCs w:val="22"/>
              </w:rPr>
            </w:pPr>
            <w:r w:rsidRPr="00503955">
              <w:rPr>
                <w:b/>
                <w:bCs/>
                <w:sz w:val="22"/>
                <w:szCs w:val="22"/>
              </w:rPr>
              <w:t>Круглосуточный операторский пост, за 1 (одни) сутки</w:t>
            </w:r>
          </w:p>
        </w:tc>
      </w:tr>
      <w:tr w:rsidR="00503955" w:rsidRPr="00A648B1" w:rsidTr="00503955">
        <w:trPr>
          <w:trHeight w:val="2254"/>
          <w:jc w:val="center"/>
        </w:trPr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  <w:r w:rsidRPr="00A648B1">
              <w:rPr>
                <w:b/>
                <w:bCs/>
                <w:sz w:val="22"/>
                <w:szCs w:val="22"/>
                <w:lang w:val="en-US"/>
              </w:rPr>
              <w:t>MAX</w:t>
            </w:r>
            <w:r w:rsidRPr="00A648B1">
              <w:rPr>
                <w:b/>
                <w:bCs/>
                <w:sz w:val="22"/>
                <w:szCs w:val="22"/>
              </w:rPr>
              <w:t>, 100%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  <w:r w:rsidRPr="00A648B1">
              <w:rPr>
                <w:b/>
                <w:bCs/>
                <w:sz w:val="22"/>
                <w:szCs w:val="22"/>
              </w:rPr>
              <w:t>Рекомендуемая, 80%</w:t>
            </w:r>
          </w:p>
        </w:tc>
        <w:tc>
          <w:tcPr>
            <w:tcW w:w="33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01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3955" w:rsidRPr="00A648B1" w:rsidRDefault="00503955" w:rsidP="00A648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03955" w:rsidRPr="00A648B1" w:rsidTr="00503955">
        <w:trPr>
          <w:trHeight w:val="255"/>
          <w:jc w:val="center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hyperlink r:id="rId8" w:history="1">
              <w:r w:rsidRPr="00A648B1">
                <w:rPr>
                  <w:rStyle w:val="a4"/>
                  <w:bCs/>
                  <w:color w:val="auto"/>
                  <w:sz w:val="22"/>
                  <w:szCs w:val="22"/>
                  <w:u w:val="none"/>
                </w:rPr>
                <w:t>QAS 150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120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90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706F88">
            <w:pPr>
              <w:jc w:val="center"/>
              <w:rPr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4500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03955" w:rsidRPr="00A648B1" w:rsidRDefault="00503955" w:rsidP="00706F8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2500</w:t>
            </w:r>
          </w:p>
        </w:tc>
      </w:tr>
      <w:tr w:rsidR="00503955" w:rsidRPr="00A648B1" w:rsidTr="00503955">
        <w:trPr>
          <w:trHeight w:val="255"/>
          <w:jc w:val="center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hyperlink r:id="rId9" w:history="1">
              <w:r w:rsidRPr="00A648B1">
                <w:rPr>
                  <w:rStyle w:val="a4"/>
                  <w:bCs/>
                  <w:color w:val="auto"/>
                  <w:sz w:val="22"/>
                  <w:szCs w:val="22"/>
                  <w:u w:val="none"/>
                </w:rPr>
                <w:t>QAS 200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130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706F88">
            <w:pPr>
              <w:jc w:val="center"/>
              <w:rPr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6100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03955" w:rsidRDefault="00503955" w:rsidP="00503955">
            <w:pPr>
              <w:jc w:val="center"/>
            </w:pPr>
            <w:r w:rsidRPr="00CC66F2">
              <w:rPr>
                <w:bCs/>
                <w:sz w:val="22"/>
                <w:szCs w:val="22"/>
              </w:rPr>
              <w:t>2500</w:t>
            </w:r>
          </w:p>
        </w:tc>
      </w:tr>
      <w:tr w:rsidR="00503955" w:rsidRPr="00A648B1" w:rsidTr="00503955">
        <w:trPr>
          <w:trHeight w:val="255"/>
          <w:jc w:val="center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hyperlink r:id="rId10" w:history="1">
              <w:r w:rsidRPr="00A648B1">
                <w:rPr>
                  <w:rStyle w:val="a4"/>
                  <w:bCs/>
                  <w:color w:val="auto"/>
                  <w:sz w:val="22"/>
                  <w:szCs w:val="22"/>
                  <w:u w:val="none"/>
                </w:rPr>
                <w:t>QAS 325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240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190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706F88">
            <w:pPr>
              <w:jc w:val="center"/>
              <w:rPr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7500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03955" w:rsidRDefault="00503955" w:rsidP="00503955">
            <w:pPr>
              <w:jc w:val="center"/>
            </w:pPr>
            <w:r w:rsidRPr="00CC66F2">
              <w:rPr>
                <w:bCs/>
                <w:sz w:val="22"/>
                <w:szCs w:val="22"/>
              </w:rPr>
              <w:t>2500</w:t>
            </w:r>
          </w:p>
        </w:tc>
      </w:tr>
      <w:tr w:rsidR="00503955" w:rsidRPr="00A648B1" w:rsidTr="00503955">
        <w:trPr>
          <w:trHeight w:val="255"/>
          <w:jc w:val="center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QIX 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280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220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706F88">
            <w:pPr>
              <w:jc w:val="center"/>
              <w:rPr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8400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03955" w:rsidRDefault="00503955" w:rsidP="00503955">
            <w:pPr>
              <w:jc w:val="center"/>
            </w:pPr>
            <w:r w:rsidRPr="00CC66F2">
              <w:rPr>
                <w:bCs/>
                <w:sz w:val="22"/>
                <w:szCs w:val="22"/>
              </w:rPr>
              <w:t>2500</w:t>
            </w:r>
          </w:p>
        </w:tc>
      </w:tr>
      <w:tr w:rsidR="00503955" w:rsidRPr="00A648B1" w:rsidTr="00503955">
        <w:trPr>
          <w:trHeight w:val="255"/>
          <w:jc w:val="center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QIX 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310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250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706F88">
            <w:pPr>
              <w:jc w:val="center"/>
              <w:rPr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9000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03955" w:rsidRDefault="00503955" w:rsidP="00503955">
            <w:pPr>
              <w:jc w:val="center"/>
            </w:pPr>
            <w:r w:rsidRPr="00CC66F2">
              <w:rPr>
                <w:bCs/>
                <w:sz w:val="22"/>
                <w:szCs w:val="22"/>
              </w:rPr>
              <w:t>2500</w:t>
            </w:r>
          </w:p>
        </w:tc>
      </w:tr>
      <w:tr w:rsidR="00503955" w:rsidRPr="00A648B1" w:rsidTr="00503955">
        <w:trPr>
          <w:trHeight w:val="255"/>
          <w:jc w:val="center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QIX 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470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955" w:rsidRPr="00A648B1" w:rsidRDefault="00503955" w:rsidP="00923107">
            <w:pPr>
              <w:jc w:val="center"/>
              <w:rPr>
                <w:bCs/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380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3955" w:rsidRPr="00A648B1" w:rsidRDefault="00503955" w:rsidP="00706F88">
            <w:pPr>
              <w:jc w:val="center"/>
              <w:rPr>
                <w:sz w:val="22"/>
                <w:szCs w:val="22"/>
              </w:rPr>
            </w:pPr>
            <w:r w:rsidRPr="00A648B1">
              <w:rPr>
                <w:bCs/>
                <w:sz w:val="22"/>
                <w:szCs w:val="22"/>
              </w:rPr>
              <w:t>10800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03955" w:rsidRDefault="00503955" w:rsidP="00503955">
            <w:pPr>
              <w:jc w:val="center"/>
            </w:pPr>
            <w:r w:rsidRPr="00CC66F2">
              <w:rPr>
                <w:bCs/>
                <w:sz w:val="22"/>
                <w:szCs w:val="22"/>
              </w:rPr>
              <w:t>2500</w:t>
            </w:r>
          </w:p>
        </w:tc>
      </w:tr>
    </w:tbl>
    <w:p w:rsidR="00B75A4B" w:rsidRPr="00650F9A" w:rsidRDefault="00B75A4B" w:rsidP="00BA6017">
      <w:pPr>
        <w:ind w:right="-85"/>
        <w:jc w:val="both"/>
      </w:pPr>
    </w:p>
    <w:p w:rsidR="00BA6017" w:rsidRPr="00650F9A" w:rsidRDefault="00BA6017" w:rsidP="00BA6017">
      <w:pPr>
        <w:ind w:right="-85"/>
        <w:jc w:val="both"/>
      </w:pPr>
    </w:p>
    <w:p w:rsidR="00BA6017" w:rsidRPr="00CA7F69" w:rsidRDefault="00BA6017" w:rsidP="00BA6017">
      <w:pPr>
        <w:ind w:right="-85"/>
        <w:jc w:val="both"/>
      </w:pPr>
    </w:p>
    <w:p w:rsidR="00BA6017" w:rsidRPr="00CA7F69" w:rsidRDefault="00BA6017" w:rsidP="00BA6017">
      <w:pPr>
        <w:ind w:right="-85"/>
        <w:jc w:val="both"/>
        <w:rPr>
          <w:b/>
          <w:u w:val="single"/>
        </w:rPr>
      </w:pPr>
      <w:r w:rsidRPr="00CA7F69">
        <w:rPr>
          <w:b/>
          <w:u w:val="single"/>
        </w:rPr>
        <w:t xml:space="preserve">В стоимость аренды ДГУ входит: </w:t>
      </w:r>
    </w:p>
    <w:p w:rsidR="00BA6017" w:rsidRPr="00CA7F69" w:rsidRDefault="00BA6017" w:rsidP="00BA6017">
      <w:pPr>
        <w:numPr>
          <w:ilvl w:val="0"/>
          <w:numId w:val="13"/>
        </w:numPr>
        <w:ind w:right="-85"/>
        <w:jc w:val="both"/>
      </w:pPr>
      <w:r w:rsidRPr="00CA7F69">
        <w:t>Подключение на объекте заказчика;</w:t>
      </w:r>
    </w:p>
    <w:p w:rsidR="00BA6017" w:rsidRPr="00CA7F69" w:rsidRDefault="00BA6017" w:rsidP="00BA6017">
      <w:pPr>
        <w:numPr>
          <w:ilvl w:val="0"/>
          <w:numId w:val="13"/>
        </w:numPr>
        <w:ind w:right="-85"/>
        <w:jc w:val="both"/>
      </w:pPr>
      <w:r w:rsidRPr="00CA7F69">
        <w:t>Круглосуточная техническая поддержка;</w:t>
      </w:r>
    </w:p>
    <w:p w:rsidR="00BA6017" w:rsidRPr="00CA7F69" w:rsidRDefault="00BA6017" w:rsidP="00BA6017">
      <w:pPr>
        <w:numPr>
          <w:ilvl w:val="0"/>
          <w:numId w:val="13"/>
        </w:numPr>
        <w:ind w:right="-85"/>
        <w:jc w:val="both"/>
      </w:pPr>
      <w:r w:rsidRPr="00CA7F69">
        <w:t xml:space="preserve">Проведение </w:t>
      </w:r>
      <w:proofErr w:type="gramStart"/>
      <w:r w:rsidRPr="00CA7F69">
        <w:t>регламентных</w:t>
      </w:r>
      <w:proofErr w:type="gramEnd"/>
      <w:r w:rsidRPr="00CA7F69">
        <w:t xml:space="preserve"> ТО через каждые 500 </w:t>
      </w:r>
      <w:proofErr w:type="spellStart"/>
      <w:r w:rsidRPr="00CA7F69">
        <w:t>моточасов</w:t>
      </w:r>
      <w:proofErr w:type="spellEnd"/>
      <w:r w:rsidRPr="00CA7F69">
        <w:t xml:space="preserve"> (включая расходные материалы для проведения ТО);</w:t>
      </w:r>
    </w:p>
    <w:p w:rsidR="00BA6017" w:rsidRPr="00CA7F69" w:rsidRDefault="00BA6017" w:rsidP="00BA6017">
      <w:pPr>
        <w:numPr>
          <w:ilvl w:val="0"/>
          <w:numId w:val="13"/>
        </w:numPr>
        <w:ind w:right="-85"/>
        <w:jc w:val="both"/>
      </w:pPr>
      <w:r w:rsidRPr="00CA7F69">
        <w:t>По необходимости поставка топлива (топливо поставляется при предоставлении операторского поста Арендодателем);</w:t>
      </w:r>
    </w:p>
    <w:p w:rsidR="00BA6017" w:rsidRPr="00CA7F69" w:rsidRDefault="00BA6017" w:rsidP="00BA6017">
      <w:pPr>
        <w:numPr>
          <w:ilvl w:val="0"/>
          <w:numId w:val="13"/>
        </w:numPr>
        <w:ind w:right="-85"/>
        <w:jc w:val="both"/>
      </w:pPr>
      <w:r w:rsidRPr="00CA7F69">
        <w:t>Предоставление топливных емкостей;</w:t>
      </w:r>
    </w:p>
    <w:p w:rsidR="00BA6017" w:rsidRPr="00CA7F69" w:rsidRDefault="00BA6017" w:rsidP="00BA6017">
      <w:pPr>
        <w:numPr>
          <w:ilvl w:val="0"/>
          <w:numId w:val="13"/>
        </w:numPr>
        <w:ind w:right="-85"/>
        <w:jc w:val="both"/>
      </w:pPr>
      <w:r w:rsidRPr="00CA7F69">
        <w:t xml:space="preserve">Предоставление электрического одножильного кабеля марки </w:t>
      </w:r>
      <w:proofErr w:type="spellStart"/>
      <w:r w:rsidRPr="00CA7F69">
        <w:t>ВВГнг</w:t>
      </w:r>
      <w:proofErr w:type="spellEnd"/>
      <w:r w:rsidRPr="00CA7F69">
        <w:t xml:space="preserve"> 5метров.</w:t>
      </w:r>
    </w:p>
    <w:p w:rsidR="007C4BAB" w:rsidRDefault="007C4BAB" w:rsidP="007C4BAB">
      <w:pPr>
        <w:autoSpaceDE w:val="0"/>
        <w:autoSpaceDN w:val="0"/>
        <w:adjustRightInd w:val="0"/>
        <w:rPr>
          <w:rFonts w:ascii="TimesNewRomanPS-BoldMT" w:hAnsi="TimesNewRomanPS-BoldMT" w:cs="TimesNewRomanPS-BoldMT"/>
          <w:sz w:val="20"/>
          <w:szCs w:val="20"/>
        </w:rPr>
      </w:pPr>
    </w:p>
    <w:sectPr w:rsidR="007C4BAB" w:rsidSect="00974BF9">
      <w:headerReference w:type="even" r:id="rId11"/>
      <w:headerReference w:type="default" r:id="rId12"/>
      <w:headerReference w:type="first" r:id="rId13"/>
      <w:pgSz w:w="11906" w:h="16838"/>
      <w:pgMar w:top="426" w:right="566" w:bottom="1134" w:left="426" w:header="11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B6B" w:rsidRDefault="009B5B6B" w:rsidP="005D71D4">
      <w:r>
        <w:separator/>
      </w:r>
    </w:p>
  </w:endnote>
  <w:endnote w:type="continuationSeparator" w:id="0">
    <w:p w:rsidR="009B5B6B" w:rsidRDefault="009B5B6B" w:rsidP="005D7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B6B" w:rsidRDefault="009B5B6B" w:rsidP="005D71D4">
      <w:r>
        <w:separator/>
      </w:r>
    </w:p>
  </w:footnote>
  <w:footnote w:type="continuationSeparator" w:id="0">
    <w:p w:rsidR="009B5B6B" w:rsidRDefault="009B5B6B" w:rsidP="005D71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544" w:rsidRDefault="005A0E85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9751" o:spid="_x0000_s2055" type="#_x0000_t75" style="position:absolute;margin-left:0;margin-top:0;width:566.95pt;height:249.45pt;z-index:-251658240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544" w:rsidRDefault="005A0E85" w:rsidP="00013544">
    <w:pPr>
      <w:jc w:val="right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9752" o:spid="_x0000_s2056" type="#_x0000_t75" style="position:absolute;left:0;text-align:left;margin-left:0;margin-top:0;width:566.95pt;height:249.45pt;z-index:-251657216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  <w:p w:rsidR="00013544" w:rsidRPr="00B26D47" w:rsidRDefault="00BA6017" w:rsidP="00B26D47">
    <w:pPr>
      <w:rPr>
        <w:rFonts w:ascii="Arial" w:hAnsi="Arial" w:cs="Arial"/>
        <w:b/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56192" behindDoc="1" locked="0" layoutInCell="1" allowOverlap="0">
          <wp:simplePos x="0" y="0"/>
          <wp:positionH relativeFrom="column">
            <wp:posOffset>2839720</wp:posOffset>
          </wp:positionH>
          <wp:positionV relativeFrom="paragraph">
            <wp:posOffset>-10795</wp:posOffset>
          </wp:positionV>
          <wp:extent cx="1591310" cy="700405"/>
          <wp:effectExtent l="19050" t="0" r="8890" b="0"/>
          <wp:wrapTight wrapText="bothSides">
            <wp:wrapPolygon edited="0">
              <wp:start x="-259" y="0"/>
              <wp:lineTo x="-259" y="21150"/>
              <wp:lineTo x="21721" y="21150"/>
              <wp:lineTo x="21721" y="0"/>
              <wp:lineTo x="-259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700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71D4" w:rsidRPr="00D03400">
      <w:rPr>
        <w:rFonts w:ascii="Arial" w:hAnsi="Arial" w:cs="Arial"/>
        <w:b/>
        <w:sz w:val="28"/>
        <w:szCs w:val="28"/>
      </w:rPr>
      <w:t xml:space="preserve">ООО «Торговый Дом АЭРО»                              </w:t>
    </w:r>
    <w:r w:rsidR="00013544" w:rsidRPr="00013544">
      <w:rPr>
        <w:rFonts w:ascii="Arial" w:hAnsi="Arial" w:cs="Arial"/>
        <w:b/>
        <w:sz w:val="28"/>
        <w:szCs w:val="28"/>
        <w:lang w:val="en-US"/>
      </w:rPr>
      <w:t>Company</w:t>
    </w:r>
    <w:r w:rsidR="00013544" w:rsidRPr="00013544">
      <w:rPr>
        <w:rFonts w:ascii="Arial" w:hAnsi="Arial" w:cs="Arial"/>
        <w:b/>
        <w:sz w:val="28"/>
        <w:szCs w:val="28"/>
      </w:rPr>
      <w:t xml:space="preserve"> «</w:t>
    </w:r>
    <w:r w:rsidR="00013544" w:rsidRPr="00013544">
      <w:rPr>
        <w:rFonts w:ascii="Arial" w:hAnsi="Arial" w:cs="Arial"/>
        <w:b/>
        <w:sz w:val="28"/>
        <w:szCs w:val="28"/>
        <w:lang w:val="en-US"/>
      </w:rPr>
      <w:t>Trading</w:t>
    </w:r>
    <w:r w:rsidR="00013544" w:rsidRPr="00013544">
      <w:rPr>
        <w:rFonts w:ascii="Arial" w:hAnsi="Arial" w:cs="Arial"/>
        <w:b/>
        <w:sz w:val="28"/>
        <w:szCs w:val="28"/>
      </w:rPr>
      <w:t xml:space="preserve"> </w:t>
    </w:r>
    <w:r w:rsidR="00013544" w:rsidRPr="00013544">
      <w:rPr>
        <w:rFonts w:ascii="Arial" w:hAnsi="Arial" w:cs="Arial"/>
        <w:b/>
        <w:sz w:val="28"/>
        <w:szCs w:val="28"/>
        <w:lang w:val="en-US"/>
      </w:rPr>
      <w:t>House</w:t>
    </w:r>
    <w:r w:rsidR="00013544" w:rsidRPr="00013544">
      <w:rPr>
        <w:rFonts w:ascii="Arial" w:hAnsi="Arial" w:cs="Arial"/>
        <w:b/>
        <w:sz w:val="28"/>
        <w:szCs w:val="28"/>
      </w:rPr>
      <w:t xml:space="preserve"> </w:t>
    </w:r>
    <w:r w:rsidR="00013544" w:rsidRPr="00013544">
      <w:rPr>
        <w:rFonts w:ascii="Arial" w:hAnsi="Arial" w:cs="Arial"/>
        <w:b/>
        <w:sz w:val="28"/>
        <w:szCs w:val="28"/>
        <w:lang w:val="en-US"/>
      </w:rPr>
      <w:t>AERO</w:t>
    </w:r>
    <w:r w:rsidR="00013544" w:rsidRPr="00013544">
      <w:rPr>
        <w:rFonts w:ascii="Arial" w:hAnsi="Arial" w:cs="Arial"/>
        <w:b/>
        <w:sz w:val="28"/>
        <w:szCs w:val="28"/>
      </w:rPr>
      <w:t>»</w:t>
    </w:r>
    <w:r w:rsidR="00013544" w:rsidRPr="00013544">
      <w:rPr>
        <w:rFonts w:ascii="Arial" w:hAnsi="Arial" w:cs="Arial"/>
        <w:b/>
        <w:sz w:val="20"/>
        <w:szCs w:val="20"/>
      </w:rPr>
      <w:t xml:space="preserve">  </w:t>
    </w:r>
    <w:r w:rsidR="005D71D4" w:rsidRPr="00013544">
      <w:rPr>
        <w:rFonts w:ascii="Arial" w:hAnsi="Arial" w:cs="Arial"/>
        <w:b/>
        <w:sz w:val="20"/>
        <w:szCs w:val="20"/>
      </w:rPr>
      <w:t xml:space="preserve">                   </w:t>
    </w:r>
    <w:r w:rsidR="00B26D47">
      <w:rPr>
        <w:rFonts w:ascii="Arial" w:hAnsi="Arial" w:cs="Arial"/>
        <w:b/>
        <w:sz w:val="20"/>
        <w:szCs w:val="20"/>
      </w:rPr>
      <w:t xml:space="preserve">                     </w:t>
    </w:r>
    <w:r w:rsidR="005D71D4" w:rsidRPr="00013544">
      <w:rPr>
        <w:rFonts w:ascii="Arial" w:hAnsi="Arial" w:cs="Arial"/>
        <w:b/>
        <w:sz w:val="20"/>
        <w:szCs w:val="20"/>
      </w:rPr>
      <w:t>121096, г. Москва, 2</w:t>
    </w:r>
    <w:r w:rsidR="005D71D4" w:rsidRPr="00013544">
      <w:rPr>
        <w:b/>
        <w:sz w:val="20"/>
        <w:szCs w:val="20"/>
      </w:rPr>
      <w:t xml:space="preserve"> </w:t>
    </w:r>
    <w:r w:rsidR="005D71D4" w:rsidRPr="00013544">
      <w:rPr>
        <w:rFonts w:ascii="Arial" w:hAnsi="Arial" w:cs="Arial"/>
        <w:b/>
        <w:sz w:val="20"/>
        <w:szCs w:val="20"/>
      </w:rPr>
      <w:t xml:space="preserve">-я </w:t>
    </w:r>
    <w:proofErr w:type="spellStart"/>
    <w:r w:rsidR="005D71D4" w:rsidRPr="00013544">
      <w:rPr>
        <w:rFonts w:ascii="Arial" w:hAnsi="Arial" w:cs="Arial"/>
        <w:b/>
        <w:sz w:val="20"/>
        <w:szCs w:val="20"/>
      </w:rPr>
      <w:t>Филёвская</w:t>
    </w:r>
    <w:proofErr w:type="spellEnd"/>
    <w:r w:rsidR="005D71D4" w:rsidRPr="00013544">
      <w:rPr>
        <w:rFonts w:ascii="Arial" w:hAnsi="Arial" w:cs="Arial"/>
        <w:b/>
        <w:sz w:val="20"/>
        <w:szCs w:val="20"/>
      </w:rPr>
      <w:t xml:space="preserve"> ул. Д</w:t>
    </w:r>
    <w:r w:rsidR="005D71D4" w:rsidRPr="00B26D47">
      <w:rPr>
        <w:rFonts w:ascii="Arial" w:hAnsi="Arial" w:cs="Arial"/>
        <w:b/>
        <w:sz w:val="20"/>
        <w:szCs w:val="20"/>
        <w:lang w:val="en-US"/>
      </w:rPr>
      <w:t xml:space="preserve">. 7 </w:t>
    </w:r>
    <w:r w:rsidR="005D71D4" w:rsidRPr="00013544">
      <w:rPr>
        <w:rFonts w:ascii="Arial" w:hAnsi="Arial" w:cs="Arial"/>
        <w:b/>
        <w:sz w:val="20"/>
        <w:szCs w:val="20"/>
      </w:rPr>
      <w:t>К</w:t>
    </w:r>
    <w:r w:rsidR="005D71D4" w:rsidRPr="00B26D47">
      <w:rPr>
        <w:rFonts w:ascii="Arial" w:hAnsi="Arial" w:cs="Arial"/>
        <w:b/>
        <w:sz w:val="20"/>
        <w:szCs w:val="20"/>
        <w:lang w:val="en-US"/>
      </w:rPr>
      <w:t>. 6</w:t>
    </w:r>
    <w:r w:rsidR="00013544" w:rsidRPr="00B26D47">
      <w:rPr>
        <w:rFonts w:ascii="Arial" w:hAnsi="Arial" w:cs="Arial"/>
        <w:b/>
        <w:sz w:val="20"/>
        <w:szCs w:val="20"/>
        <w:lang w:val="en-US"/>
      </w:rPr>
      <w:t xml:space="preserve">                                      </w:t>
    </w:r>
    <w:r w:rsidR="00B26D47" w:rsidRPr="00B26D47">
      <w:rPr>
        <w:rFonts w:ascii="Arial" w:hAnsi="Arial" w:cs="Arial"/>
        <w:b/>
        <w:sz w:val="20"/>
        <w:szCs w:val="20"/>
        <w:lang w:val="en-US"/>
      </w:rPr>
      <w:t xml:space="preserve">     </w:t>
    </w:r>
    <w:r w:rsidR="00013544" w:rsidRPr="00B26D47">
      <w:rPr>
        <w:rFonts w:ascii="Arial" w:hAnsi="Arial" w:cs="Arial"/>
        <w:b/>
        <w:sz w:val="20"/>
        <w:szCs w:val="20"/>
        <w:lang w:val="en-US"/>
      </w:rPr>
      <w:t xml:space="preserve">b 7/6,  street 2  </w:t>
    </w:r>
    <w:proofErr w:type="spellStart"/>
    <w:r w:rsidR="00013544" w:rsidRPr="00B26D47">
      <w:rPr>
        <w:rFonts w:ascii="Arial" w:hAnsi="Arial" w:cs="Arial"/>
        <w:b/>
        <w:sz w:val="20"/>
        <w:szCs w:val="20"/>
        <w:lang w:val="en-US"/>
      </w:rPr>
      <w:t>Filyovsky</w:t>
    </w:r>
    <w:proofErr w:type="spellEnd"/>
    <w:r w:rsidR="00013544" w:rsidRPr="00B26D47">
      <w:rPr>
        <w:rFonts w:ascii="Arial" w:hAnsi="Arial" w:cs="Arial"/>
        <w:b/>
        <w:sz w:val="20"/>
        <w:szCs w:val="20"/>
        <w:lang w:val="en-US"/>
      </w:rPr>
      <w:t xml:space="preserve">, Moscow, </w:t>
    </w:r>
    <w:r w:rsidR="00B26D47" w:rsidRPr="00B26D47">
      <w:rPr>
        <w:rFonts w:ascii="Arial" w:hAnsi="Arial" w:cs="Arial"/>
        <w:b/>
        <w:sz w:val="20"/>
        <w:szCs w:val="20"/>
        <w:lang w:val="en-US"/>
      </w:rPr>
      <w:t>121096</w:t>
    </w:r>
  </w:p>
  <w:p w:rsidR="00013544" w:rsidRPr="00B26D47" w:rsidRDefault="00B26D47" w:rsidP="00B26D47">
    <w:pPr>
      <w:rPr>
        <w:rFonts w:ascii="Arial" w:hAnsi="Arial" w:cs="Arial"/>
        <w:b/>
        <w:sz w:val="20"/>
        <w:szCs w:val="20"/>
        <w:lang w:val="en-US"/>
      </w:rPr>
    </w:pPr>
    <w:r>
      <w:rPr>
        <w:rFonts w:ascii="Arial" w:hAnsi="Arial" w:cs="Arial"/>
        <w:b/>
        <w:sz w:val="20"/>
        <w:szCs w:val="20"/>
        <w:lang w:val="en-US"/>
      </w:rPr>
      <w:t xml:space="preserve"> </w:t>
    </w:r>
    <w:r w:rsidR="005D71D4" w:rsidRPr="00D03400">
      <w:rPr>
        <w:rFonts w:ascii="Arial" w:hAnsi="Arial" w:cs="Arial"/>
        <w:b/>
        <w:sz w:val="20"/>
        <w:szCs w:val="20"/>
      </w:rPr>
      <w:t>Тел</w:t>
    </w:r>
    <w:r w:rsidR="005D71D4" w:rsidRPr="00013544">
      <w:rPr>
        <w:rFonts w:ascii="Arial" w:hAnsi="Arial" w:cs="Arial"/>
        <w:b/>
        <w:sz w:val="20"/>
        <w:szCs w:val="20"/>
        <w:lang w:val="en-US"/>
      </w:rPr>
      <w:t xml:space="preserve">: +7(495)665-73-53, +7(495)589-68-15                                          </w:t>
    </w:r>
    <w:r w:rsidR="005D71D4" w:rsidRPr="00013544">
      <w:rPr>
        <w:lang w:val="en-US"/>
      </w:rPr>
      <w:tab/>
    </w:r>
    <w:r w:rsidR="00013544" w:rsidRPr="000B029B">
      <w:rPr>
        <w:rFonts w:ascii="Arial" w:hAnsi="Arial" w:cs="Arial"/>
        <w:b/>
        <w:lang w:val="en-US"/>
      </w:rPr>
      <w:t xml:space="preserve"> </w:t>
    </w:r>
    <w:r>
      <w:rPr>
        <w:rFonts w:ascii="Arial" w:hAnsi="Arial" w:cs="Arial"/>
        <w:b/>
        <w:lang w:val="en-US"/>
      </w:rPr>
      <w:t xml:space="preserve">       </w:t>
    </w:r>
    <w:r>
      <w:rPr>
        <w:rFonts w:ascii="Arial" w:hAnsi="Arial" w:cs="Arial"/>
        <w:b/>
        <w:sz w:val="20"/>
        <w:szCs w:val="20"/>
        <w:lang w:val="en-US"/>
      </w:rPr>
      <w:t xml:space="preserve">  </w:t>
    </w:r>
    <w:r w:rsidR="00013544" w:rsidRPr="00013544">
      <w:rPr>
        <w:rFonts w:ascii="Arial" w:hAnsi="Arial" w:cs="Arial"/>
        <w:b/>
        <w:sz w:val="20"/>
        <w:szCs w:val="20"/>
        <w:lang w:val="en-US"/>
      </w:rPr>
      <w:t>Tel: +7(495) 665-73-53, +7(495) 589-68-</w:t>
    </w:r>
    <w:r w:rsidRPr="00B26D47">
      <w:rPr>
        <w:rFonts w:ascii="Arial" w:hAnsi="Arial" w:cs="Arial"/>
        <w:b/>
        <w:sz w:val="20"/>
        <w:szCs w:val="20"/>
        <w:lang w:val="en-US"/>
      </w:rPr>
      <w:t>15</w:t>
    </w:r>
  </w:p>
  <w:p w:rsidR="00013544" w:rsidRPr="00415CB3" w:rsidRDefault="00013544" w:rsidP="00013544">
    <w:pPr>
      <w:rPr>
        <w:rFonts w:ascii="Arial" w:hAnsi="Arial" w:cs="Arial"/>
        <w:b/>
        <w:color w:val="0070C0"/>
        <w:lang w:val="en-US"/>
      </w:rPr>
    </w:pPr>
    <w:r w:rsidRPr="00013544">
      <w:rPr>
        <w:rFonts w:ascii="Arial" w:hAnsi="Arial" w:cs="Arial"/>
        <w:b/>
        <w:sz w:val="20"/>
        <w:szCs w:val="20"/>
        <w:lang w:val="en-US"/>
      </w:rPr>
      <w:t xml:space="preserve">   </w:t>
    </w:r>
    <w:r w:rsidR="005A0E85">
      <w:fldChar w:fldCharType="begin"/>
    </w:r>
    <w:r w:rsidR="005A0E85" w:rsidRPr="00503955">
      <w:rPr>
        <w:lang w:val="en-US"/>
      </w:rPr>
      <w:instrText>HYPERLINK "http://www.aerocompressors.ru"</w:instrText>
    </w:r>
    <w:r w:rsidR="005A0E85">
      <w:fldChar w:fldCharType="separate"/>
    </w:r>
    <w:r w:rsidR="00415CB3" w:rsidRPr="00415CB3">
      <w:rPr>
        <w:rStyle w:val="a4"/>
        <w:rFonts w:ascii="Arial" w:hAnsi="Arial" w:cs="Arial"/>
        <w:b/>
        <w:color w:val="0070C0"/>
        <w:lang w:val="en-US"/>
      </w:rPr>
      <w:t>aerocompressors.ru</w:t>
    </w:r>
    <w:r w:rsidR="005A0E85">
      <w:fldChar w:fldCharType="end"/>
    </w:r>
    <w:r w:rsidRPr="00415CB3">
      <w:rPr>
        <w:rFonts w:ascii="Arial" w:hAnsi="Arial" w:cs="Arial"/>
        <w:b/>
        <w:color w:val="0070C0"/>
        <w:lang w:val="en-US"/>
      </w:rPr>
      <w:t xml:space="preserve">                                                             </w:t>
    </w:r>
    <w:r w:rsidR="00415CB3" w:rsidRPr="00415CB3">
      <w:rPr>
        <w:rFonts w:ascii="Arial" w:hAnsi="Arial" w:cs="Arial"/>
        <w:b/>
        <w:color w:val="0070C0"/>
        <w:lang w:val="en-US"/>
      </w:rPr>
      <w:t xml:space="preserve">                  </w:t>
    </w:r>
    <w:r w:rsidR="00B26D47" w:rsidRPr="00B26D47">
      <w:rPr>
        <w:rFonts w:ascii="Arial" w:hAnsi="Arial" w:cs="Arial"/>
        <w:b/>
        <w:color w:val="0070C0"/>
        <w:lang w:val="en-US"/>
      </w:rPr>
      <w:t xml:space="preserve">          </w:t>
    </w:r>
    <w:r w:rsidR="00B26D47" w:rsidRPr="00013544">
      <w:rPr>
        <w:rFonts w:ascii="Arial" w:hAnsi="Arial" w:cs="Arial"/>
        <w:b/>
        <w:sz w:val="20"/>
        <w:szCs w:val="20"/>
        <w:lang w:val="en-US"/>
      </w:rPr>
      <w:t xml:space="preserve">   </w:t>
    </w:r>
    <w:r w:rsidR="005A0E85">
      <w:fldChar w:fldCharType="begin"/>
    </w:r>
    <w:r w:rsidR="005A0E85" w:rsidRPr="00503955">
      <w:rPr>
        <w:lang w:val="en-US"/>
      </w:rPr>
      <w:instrText>HYPERLINK "http://www.aerocompressors.ru"</w:instrText>
    </w:r>
    <w:r w:rsidR="005A0E85">
      <w:fldChar w:fldCharType="separate"/>
    </w:r>
    <w:proofErr w:type="spellStart"/>
    <w:r w:rsidR="00B26D47" w:rsidRPr="00415CB3">
      <w:rPr>
        <w:rStyle w:val="a4"/>
        <w:rFonts w:ascii="Arial" w:hAnsi="Arial" w:cs="Arial"/>
        <w:b/>
        <w:color w:val="0070C0"/>
        <w:lang w:val="en-US"/>
      </w:rPr>
      <w:t>aerocompressors.ru</w:t>
    </w:r>
    <w:proofErr w:type="spellEnd"/>
    <w:r w:rsidR="005A0E85">
      <w:fldChar w:fldCharType="end"/>
    </w:r>
  </w:p>
  <w:p w:rsidR="00013544" w:rsidRPr="00415CB3" w:rsidRDefault="00013544" w:rsidP="00013544">
    <w:pPr>
      <w:jc w:val="right"/>
      <w:rPr>
        <w:rFonts w:ascii="Arial" w:hAnsi="Arial" w:cs="Arial"/>
        <w:b/>
        <w:lang w:val="en-US"/>
      </w:rPr>
    </w:pPr>
    <w:r w:rsidRPr="00415CB3">
      <w:rPr>
        <w:rFonts w:ascii="Arial" w:hAnsi="Arial" w:cs="Arial"/>
        <w:b/>
        <w:lang w:val="en-US"/>
      </w:rPr>
      <w:t>___________________________</w:t>
    </w:r>
    <w:r w:rsidR="00141C13">
      <w:rPr>
        <w:rFonts w:ascii="Arial" w:hAnsi="Arial" w:cs="Arial"/>
        <w:b/>
        <w:lang w:val="en-US"/>
      </w:rPr>
      <w:t>_____________________________</w:t>
    </w:r>
    <w:r w:rsidRPr="00415CB3">
      <w:rPr>
        <w:rFonts w:ascii="Arial" w:hAnsi="Arial" w:cs="Arial"/>
        <w:b/>
        <w:lang w:val="en-US"/>
      </w:rPr>
      <w:t>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544" w:rsidRDefault="005A0E85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9750" o:spid="_x0000_s2054" type="#_x0000_t75" style="position:absolute;margin-left:0;margin-top:0;width:566.95pt;height:249.45pt;z-index:-251659264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6100"/>
    <w:multiLevelType w:val="hybridMultilevel"/>
    <w:tmpl w:val="60FE7156"/>
    <w:lvl w:ilvl="0" w:tplc="27822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25505E"/>
    <w:multiLevelType w:val="hybridMultilevel"/>
    <w:tmpl w:val="43C0B256"/>
    <w:lvl w:ilvl="0" w:tplc="D4649F7E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063436"/>
    <w:multiLevelType w:val="hybridMultilevel"/>
    <w:tmpl w:val="B434BCA6"/>
    <w:lvl w:ilvl="0" w:tplc="72DCFED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163F11A8"/>
    <w:multiLevelType w:val="hybridMultilevel"/>
    <w:tmpl w:val="02F6F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C9782B"/>
    <w:multiLevelType w:val="hybridMultilevel"/>
    <w:tmpl w:val="219015C8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F67B3D"/>
    <w:multiLevelType w:val="hybridMultilevel"/>
    <w:tmpl w:val="63426DA0"/>
    <w:lvl w:ilvl="0" w:tplc="FE48C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D0A25"/>
    <w:multiLevelType w:val="hybridMultilevel"/>
    <w:tmpl w:val="9992EF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390B0865"/>
    <w:multiLevelType w:val="hybridMultilevel"/>
    <w:tmpl w:val="089E0B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C214999"/>
    <w:multiLevelType w:val="hybridMultilevel"/>
    <w:tmpl w:val="7E040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4734B8"/>
    <w:multiLevelType w:val="hybridMultilevel"/>
    <w:tmpl w:val="D592F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16430C"/>
    <w:multiLevelType w:val="hybridMultilevel"/>
    <w:tmpl w:val="AC78FD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94963FF"/>
    <w:multiLevelType w:val="hybridMultilevel"/>
    <w:tmpl w:val="F294E34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6AC00C47"/>
    <w:multiLevelType w:val="hybridMultilevel"/>
    <w:tmpl w:val="4B8E1C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CE34F5"/>
    <w:multiLevelType w:val="hybridMultilevel"/>
    <w:tmpl w:val="BFEA1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10"/>
  </w:num>
  <w:num w:numId="6">
    <w:abstractNumId w:val="4"/>
  </w:num>
  <w:num w:numId="7">
    <w:abstractNumId w:val="1"/>
  </w:num>
  <w:num w:numId="8">
    <w:abstractNumId w:val="13"/>
  </w:num>
  <w:num w:numId="9">
    <w:abstractNumId w:val="0"/>
  </w:num>
  <w:num w:numId="10">
    <w:abstractNumId w:val="5"/>
  </w:num>
  <w:num w:numId="11">
    <w:abstractNumId w:val="9"/>
  </w:num>
  <w:num w:numId="12">
    <w:abstractNumId w:val="11"/>
  </w:num>
  <w:num w:numId="13">
    <w:abstractNumId w:val="1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81D14"/>
    <w:rsid w:val="000059F4"/>
    <w:rsid w:val="00013544"/>
    <w:rsid w:val="00025247"/>
    <w:rsid w:val="00055713"/>
    <w:rsid w:val="00056A25"/>
    <w:rsid w:val="000644F0"/>
    <w:rsid w:val="000A5390"/>
    <w:rsid w:val="000D5DC7"/>
    <w:rsid w:val="001051F3"/>
    <w:rsid w:val="00117F3D"/>
    <w:rsid w:val="001320F6"/>
    <w:rsid w:val="00134092"/>
    <w:rsid w:val="00135458"/>
    <w:rsid w:val="00141C13"/>
    <w:rsid w:val="00151744"/>
    <w:rsid w:val="00152D27"/>
    <w:rsid w:val="00181676"/>
    <w:rsid w:val="001A2894"/>
    <w:rsid w:val="00201C4C"/>
    <w:rsid w:val="002326E4"/>
    <w:rsid w:val="0027618C"/>
    <w:rsid w:val="00283FD7"/>
    <w:rsid w:val="002F29A3"/>
    <w:rsid w:val="00312EB6"/>
    <w:rsid w:val="00330F70"/>
    <w:rsid w:val="0034090D"/>
    <w:rsid w:val="00360AF0"/>
    <w:rsid w:val="00361C72"/>
    <w:rsid w:val="003726B6"/>
    <w:rsid w:val="00387B2B"/>
    <w:rsid w:val="00393F4F"/>
    <w:rsid w:val="003A0437"/>
    <w:rsid w:val="003C7C83"/>
    <w:rsid w:val="003F4A26"/>
    <w:rsid w:val="003F7512"/>
    <w:rsid w:val="003F78D5"/>
    <w:rsid w:val="004002AC"/>
    <w:rsid w:val="004132EB"/>
    <w:rsid w:val="00415CB3"/>
    <w:rsid w:val="00436BD3"/>
    <w:rsid w:val="00440E94"/>
    <w:rsid w:val="00442B55"/>
    <w:rsid w:val="00456500"/>
    <w:rsid w:val="004611F3"/>
    <w:rsid w:val="004B66A4"/>
    <w:rsid w:val="004C323E"/>
    <w:rsid w:val="00503955"/>
    <w:rsid w:val="0051201E"/>
    <w:rsid w:val="00516227"/>
    <w:rsid w:val="00553DEC"/>
    <w:rsid w:val="00564326"/>
    <w:rsid w:val="0056669F"/>
    <w:rsid w:val="00581D14"/>
    <w:rsid w:val="0058213F"/>
    <w:rsid w:val="005976BA"/>
    <w:rsid w:val="005A0E85"/>
    <w:rsid w:val="005A7687"/>
    <w:rsid w:val="005B400D"/>
    <w:rsid w:val="005C46C1"/>
    <w:rsid w:val="005D71D4"/>
    <w:rsid w:val="005E2BCE"/>
    <w:rsid w:val="005F32F7"/>
    <w:rsid w:val="005F4894"/>
    <w:rsid w:val="00602060"/>
    <w:rsid w:val="00603BC1"/>
    <w:rsid w:val="006066B1"/>
    <w:rsid w:val="00636994"/>
    <w:rsid w:val="006739AA"/>
    <w:rsid w:val="00683FEB"/>
    <w:rsid w:val="006B47ED"/>
    <w:rsid w:val="006B54A9"/>
    <w:rsid w:val="006D065C"/>
    <w:rsid w:val="006D55FB"/>
    <w:rsid w:val="006F4E5F"/>
    <w:rsid w:val="006F58EB"/>
    <w:rsid w:val="007223E3"/>
    <w:rsid w:val="0074534A"/>
    <w:rsid w:val="0076050E"/>
    <w:rsid w:val="007815E1"/>
    <w:rsid w:val="00783B5E"/>
    <w:rsid w:val="007A0D76"/>
    <w:rsid w:val="007B5DB0"/>
    <w:rsid w:val="007C4BAB"/>
    <w:rsid w:val="007E3D1C"/>
    <w:rsid w:val="007E5C82"/>
    <w:rsid w:val="00852E94"/>
    <w:rsid w:val="0089557F"/>
    <w:rsid w:val="008A669E"/>
    <w:rsid w:val="008C096A"/>
    <w:rsid w:val="008D66F7"/>
    <w:rsid w:val="008E4058"/>
    <w:rsid w:val="00902182"/>
    <w:rsid w:val="00910B2F"/>
    <w:rsid w:val="009132CB"/>
    <w:rsid w:val="00920832"/>
    <w:rsid w:val="00931828"/>
    <w:rsid w:val="00944F4F"/>
    <w:rsid w:val="0096503F"/>
    <w:rsid w:val="00974BF9"/>
    <w:rsid w:val="009803D8"/>
    <w:rsid w:val="009A1163"/>
    <w:rsid w:val="009A65F0"/>
    <w:rsid w:val="009B2D85"/>
    <w:rsid w:val="009B5B6B"/>
    <w:rsid w:val="009C7096"/>
    <w:rsid w:val="009E731D"/>
    <w:rsid w:val="00A24F17"/>
    <w:rsid w:val="00A32BBF"/>
    <w:rsid w:val="00A34EBE"/>
    <w:rsid w:val="00A434F6"/>
    <w:rsid w:val="00A636E8"/>
    <w:rsid w:val="00A648B1"/>
    <w:rsid w:val="00A74FDF"/>
    <w:rsid w:val="00A8635B"/>
    <w:rsid w:val="00AA428B"/>
    <w:rsid w:val="00AB0AEB"/>
    <w:rsid w:val="00AD1CB8"/>
    <w:rsid w:val="00AE5A7C"/>
    <w:rsid w:val="00AF421B"/>
    <w:rsid w:val="00B03CB6"/>
    <w:rsid w:val="00B26D47"/>
    <w:rsid w:val="00B3070B"/>
    <w:rsid w:val="00B36D06"/>
    <w:rsid w:val="00B52D46"/>
    <w:rsid w:val="00B75A4B"/>
    <w:rsid w:val="00B83238"/>
    <w:rsid w:val="00B938F8"/>
    <w:rsid w:val="00BA6017"/>
    <w:rsid w:val="00BF3285"/>
    <w:rsid w:val="00C0578B"/>
    <w:rsid w:val="00C12FE9"/>
    <w:rsid w:val="00C233EF"/>
    <w:rsid w:val="00C54180"/>
    <w:rsid w:val="00C62902"/>
    <w:rsid w:val="00CA7F69"/>
    <w:rsid w:val="00CC36B3"/>
    <w:rsid w:val="00CD138B"/>
    <w:rsid w:val="00D065C2"/>
    <w:rsid w:val="00D10A91"/>
    <w:rsid w:val="00D14C4F"/>
    <w:rsid w:val="00D17F9C"/>
    <w:rsid w:val="00D2261D"/>
    <w:rsid w:val="00D4006E"/>
    <w:rsid w:val="00D52CBA"/>
    <w:rsid w:val="00D71253"/>
    <w:rsid w:val="00D852AE"/>
    <w:rsid w:val="00DA4C7F"/>
    <w:rsid w:val="00DF04E0"/>
    <w:rsid w:val="00E11FF2"/>
    <w:rsid w:val="00E127B6"/>
    <w:rsid w:val="00E334DE"/>
    <w:rsid w:val="00E36859"/>
    <w:rsid w:val="00E57B0C"/>
    <w:rsid w:val="00E6036C"/>
    <w:rsid w:val="00E66D0F"/>
    <w:rsid w:val="00E67D27"/>
    <w:rsid w:val="00E723A0"/>
    <w:rsid w:val="00EB5A09"/>
    <w:rsid w:val="00ED263E"/>
    <w:rsid w:val="00ED4238"/>
    <w:rsid w:val="00ED5306"/>
    <w:rsid w:val="00EE7924"/>
    <w:rsid w:val="00F20B78"/>
    <w:rsid w:val="00F25F97"/>
    <w:rsid w:val="00F42CF6"/>
    <w:rsid w:val="00F43603"/>
    <w:rsid w:val="00F66D3B"/>
    <w:rsid w:val="00F70C1D"/>
    <w:rsid w:val="00F80550"/>
    <w:rsid w:val="00F93B95"/>
    <w:rsid w:val="00FB5D6F"/>
    <w:rsid w:val="00FC651E"/>
    <w:rsid w:val="00FF2D0F"/>
    <w:rsid w:val="00FF7715"/>
    <w:rsid w:val="00FF7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0E94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F04E0"/>
    <w:pPr>
      <w:keepNext/>
      <w:outlineLvl w:val="1"/>
    </w:pPr>
    <w:rPr>
      <w:rFonts w:ascii="Arial" w:eastAsia="SimSun" w:hAnsi="Arial"/>
      <w:b/>
      <w:szCs w:val="20"/>
      <w:lang w:val="it-IT" w:eastAsia="it-IT"/>
    </w:rPr>
  </w:style>
  <w:style w:type="paragraph" w:styleId="4">
    <w:name w:val="heading 4"/>
    <w:basedOn w:val="a"/>
    <w:next w:val="a"/>
    <w:link w:val="40"/>
    <w:qFormat/>
    <w:rsid w:val="00FF2D0F"/>
    <w:pPr>
      <w:keepNext/>
      <w:spacing w:before="240" w:after="60"/>
      <w:outlineLvl w:val="3"/>
    </w:pPr>
    <w:rPr>
      <w:rFonts w:eastAsia="SimSun"/>
      <w:b/>
      <w:bCs/>
      <w:sz w:val="28"/>
      <w:szCs w:val="28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A2894"/>
    <w:rPr>
      <w:snapToGrid w:val="0"/>
    </w:rPr>
  </w:style>
  <w:style w:type="table" w:styleId="a3">
    <w:name w:val="Table Grid"/>
    <w:basedOn w:val="a1"/>
    <w:rsid w:val="00F20B78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D14C4F"/>
    <w:rPr>
      <w:color w:val="0000FF"/>
      <w:u w:val="single"/>
    </w:rPr>
  </w:style>
  <w:style w:type="paragraph" w:styleId="a5">
    <w:name w:val="Body Text"/>
    <w:basedOn w:val="a"/>
    <w:link w:val="a6"/>
    <w:rsid w:val="00D852AE"/>
    <w:rPr>
      <w:sz w:val="28"/>
      <w:szCs w:val="20"/>
    </w:rPr>
  </w:style>
  <w:style w:type="paragraph" w:styleId="a7">
    <w:name w:val="List Paragraph"/>
    <w:basedOn w:val="a"/>
    <w:uiPriority w:val="34"/>
    <w:qFormat/>
    <w:rsid w:val="00283FD7"/>
    <w:pPr>
      <w:ind w:left="708"/>
    </w:pPr>
  </w:style>
  <w:style w:type="character" w:customStyle="1" w:styleId="a6">
    <w:name w:val="Основной текст Знак"/>
    <w:basedOn w:val="a0"/>
    <w:link w:val="a5"/>
    <w:rsid w:val="00283FD7"/>
    <w:rPr>
      <w:sz w:val="28"/>
    </w:rPr>
  </w:style>
  <w:style w:type="character" w:customStyle="1" w:styleId="20">
    <w:name w:val="Заголовок 2 Знак"/>
    <w:basedOn w:val="a0"/>
    <w:link w:val="2"/>
    <w:rsid w:val="00DF04E0"/>
    <w:rPr>
      <w:rFonts w:ascii="Arial" w:eastAsia="SimSun" w:hAnsi="Arial"/>
      <w:b/>
      <w:sz w:val="24"/>
      <w:lang w:val="it-IT" w:eastAsia="it-IT"/>
    </w:rPr>
  </w:style>
  <w:style w:type="character" w:customStyle="1" w:styleId="40">
    <w:name w:val="Заголовок 4 Знак"/>
    <w:basedOn w:val="a0"/>
    <w:link w:val="4"/>
    <w:rsid w:val="00FF2D0F"/>
    <w:rPr>
      <w:rFonts w:eastAsia="SimSun"/>
      <w:b/>
      <w:bCs/>
      <w:sz w:val="28"/>
      <w:szCs w:val="28"/>
      <w:lang w:val="it-IT" w:eastAsia="it-IT"/>
    </w:rPr>
  </w:style>
  <w:style w:type="paragraph" w:styleId="a8">
    <w:name w:val="header"/>
    <w:basedOn w:val="a"/>
    <w:link w:val="a9"/>
    <w:rsid w:val="005D71D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D71D4"/>
    <w:rPr>
      <w:sz w:val="24"/>
      <w:szCs w:val="24"/>
    </w:rPr>
  </w:style>
  <w:style w:type="paragraph" w:styleId="aa">
    <w:name w:val="footer"/>
    <w:basedOn w:val="a"/>
    <w:link w:val="ab"/>
    <w:rsid w:val="005D71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5D71D4"/>
    <w:rPr>
      <w:sz w:val="24"/>
      <w:szCs w:val="24"/>
    </w:rPr>
  </w:style>
  <w:style w:type="paragraph" w:styleId="ac">
    <w:name w:val="Balloon Text"/>
    <w:basedOn w:val="a"/>
    <w:link w:val="ad"/>
    <w:rsid w:val="005D71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5D7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erocompressors.ru/katalog_produkcii/generatory/dizel_generatory_atlas_copco/seriya_dizelgeneratorov_qas/dizelnaya_elektrostanciya_generator_atlas_copco_qas150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aerocompressors.ru/katalog_produkcii/generatory/dizel_generatory_atlas_copco/seriya_dizelgeneratorov_qas/dizelnaya_elektrostanciya_generator_atlas_copco_qas325_vo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erocompressors.ru/katalog_produkcii/generatory/dizel_generatory_atlas_copco/seriya_dizelgeneratorov_qas/dizelnaya_elektrostanciya_generator_atlas_copco_qas200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etolog\Desktop\&#1058;&#1044;%20&#1040;&#1069;&#1056;&#1054;%20&#1059;&#1089;&#1083;&#1086;&#1074;&#1080;&#1103;%20&#1072;&#1088;&#1077;&#1085;&#1076;&#1099;%20&#1076;&#1080;&#1079;&#1077;&#1083;&#1100;-&#1075;&#1077;&#1085;&#1077;&#1088;&#1072;&#1090;&#1086;&#1088;&#1086;&#1074;%20Atlas%20Copco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FDA92-6F65-4798-8422-F393E8644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ТД АЭРО Условия аренды дизель-генераторов Atlas Copco</Template>
  <TotalTime>10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Akmalko Inc.</Company>
  <LinksUpToDate>false</LinksUpToDate>
  <CharactersWithSpaces>1934</CharactersWithSpaces>
  <SharedDoc>false</SharedDoc>
  <HLinks>
    <vt:vector size="42" baseType="variant">
      <vt:variant>
        <vt:i4>7733370</vt:i4>
      </vt:variant>
      <vt:variant>
        <vt:i4>3</vt:i4>
      </vt:variant>
      <vt:variant>
        <vt:i4>0</vt:i4>
      </vt:variant>
      <vt:variant>
        <vt:i4>5</vt:i4>
      </vt:variant>
      <vt:variant>
        <vt:lpwstr>http://www.aerocompressors.ru/</vt:lpwstr>
      </vt:variant>
      <vt:variant>
        <vt:lpwstr/>
      </vt:variant>
      <vt:variant>
        <vt:i4>7733370</vt:i4>
      </vt:variant>
      <vt:variant>
        <vt:i4>0</vt:i4>
      </vt:variant>
      <vt:variant>
        <vt:i4>0</vt:i4>
      </vt:variant>
      <vt:variant>
        <vt:i4>5</vt:i4>
      </vt:variant>
      <vt:variant>
        <vt:lpwstr>http://www.aerocompressors.ru/</vt:lpwstr>
      </vt:variant>
      <vt:variant>
        <vt:lpwstr/>
      </vt:variant>
      <vt:variant>
        <vt:i4>7929909</vt:i4>
      </vt:variant>
      <vt:variant>
        <vt:i4>-1</vt:i4>
      </vt:variant>
      <vt:variant>
        <vt:i4>1081</vt:i4>
      </vt:variant>
      <vt:variant>
        <vt:i4>1</vt:i4>
      </vt:variant>
      <vt:variant>
        <vt:lpwstr>http://www.ceccato.ru/logo.gif</vt:lpwstr>
      </vt:variant>
      <vt:variant>
        <vt:lpwstr/>
      </vt:variant>
      <vt:variant>
        <vt:i4>1114216</vt:i4>
      </vt:variant>
      <vt:variant>
        <vt:i4>-1</vt:i4>
      </vt:variant>
      <vt:variant>
        <vt:i4>1084</vt:i4>
      </vt:variant>
      <vt:variant>
        <vt:i4>1</vt:i4>
      </vt:variant>
      <vt:variant>
        <vt:lpwstr>http://www.ceccato-russia.ru/images/rec_kr.jpg</vt:lpwstr>
      </vt:variant>
      <vt:variant>
        <vt:lpwstr/>
      </vt:variant>
      <vt:variant>
        <vt:i4>7077906</vt:i4>
      </vt:variant>
      <vt:variant>
        <vt:i4>-1</vt:i4>
      </vt:variant>
      <vt:variant>
        <vt:i4>1085</vt:i4>
      </vt:variant>
      <vt:variant>
        <vt:i4>1</vt:i4>
      </vt:variant>
      <vt:variant>
        <vt:lpwstr>http://ceccato.adb.ru/atlas/ceccato/main.nsf/5c0f8cdb2ab8d886c3256d88005c0368/ff2d20bd2ee5969fc325750e0022fe3a/doc_body/0.9E18?OpenElement&amp;FieldElemFormat=gif</vt:lpwstr>
      </vt:variant>
      <vt:variant>
        <vt:lpwstr/>
      </vt:variant>
      <vt:variant>
        <vt:i4>2818171</vt:i4>
      </vt:variant>
      <vt:variant>
        <vt:i4>-1</vt:i4>
      </vt:variant>
      <vt:variant>
        <vt:i4>1086</vt:i4>
      </vt:variant>
      <vt:variant>
        <vt:i4>1</vt:i4>
      </vt:variant>
      <vt:variant>
        <vt:lpwstr>http://promresiver.ru/pic/logo.gif</vt:lpwstr>
      </vt:variant>
      <vt:variant>
        <vt:lpwstr/>
      </vt:variant>
      <vt:variant>
        <vt:i4>2359342</vt:i4>
      </vt:variant>
      <vt:variant>
        <vt:i4>-1</vt:i4>
      </vt:variant>
      <vt:variant>
        <vt:i4>1088</vt:i4>
      </vt:variant>
      <vt:variant>
        <vt:i4>1</vt:i4>
      </vt:variant>
      <vt:variant>
        <vt:lpwstr>http://gtg.lviv.ua/pic/recc.gif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Marketolog</dc:creator>
  <cp:lastModifiedBy>Marketolog</cp:lastModifiedBy>
  <cp:revision>5</cp:revision>
  <cp:lastPrinted>2011-01-28T07:33:00Z</cp:lastPrinted>
  <dcterms:created xsi:type="dcterms:W3CDTF">2014-01-24T07:00:00Z</dcterms:created>
  <dcterms:modified xsi:type="dcterms:W3CDTF">2014-03-13T12:34:00Z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1113404387</vt:i4>
  </property>
  <property fmtid="{D5CDD505-2E9C-101B-9397-08002B2CF9AE}" pid="3" name="_EmailSubject">
    <vt:lpwstr>Новые бланки</vt:lpwstr>
  </property>
  <property fmtid="{D5CDD505-2E9C-101B-9397-08002B2CF9AE}" pid="4" name="_AuthorEmail">
    <vt:lpwstr>info@akmalko.ru</vt:lpwstr>
  </property>
  <property fmtid="{D5CDD505-2E9C-101B-9397-08002B2CF9AE}" pid="5" name="_AuthorEmailDisplayName">
    <vt:lpwstr>Akmalko Inc.</vt:lpwstr>
  </property>
  <property fmtid="{D5CDD505-2E9C-101B-9397-08002B2CF9AE}" pid="6" name="_ReviewingToolsShownOnce">
    <vt:lpwstr/>
  </property>
</Properties>
</file>